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0"/>
      </w:tblGrid>
      <w:tr w:rsidR="00055EDE" w:rsidRPr="007873F4" w14:paraId="3E5DCBF7" w14:textId="77777777" w:rsidTr="00055EDE">
        <w:trPr>
          <w:cantSplit/>
          <w:trHeight w:val="4607"/>
        </w:trPr>
        <w:tc>
          <w:tcPr>
            <w:tcW w:w="14330" w:type="dxa"/>
            <w:vAlign w:val="center"/>
          </w:tcPr>
          <w:p w14:paraId="6166C343" w14:textId="77777777" w:rsidR="00055EDE" w:rsidRPr="007873F4" w:rsidRDefault="00055EDE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07B3D9C6" w14:textId="77777777" w:rsidR="00944E81" w:rsidRPr="00E02A6B" w:rsidRDefault="00944E81">
      <w:pPr>
        <w:spacing w:before="60"/>
        <w:jc w:val="right"/>
        <w:rPr>
          <w:rFonts w:ascii="Arial Narrow" w:hAnsi="Arial Narrow"/>
          <w:sz w:val="4"/>
          <w:lang w:val="es-MX"/>
        </w:rPr>
      </w:pPr>
    </w:p>
    <w:sectPr w:rsidR="00944E81" w:rsidRPr="00E02A6B" w:rsidSect="00C97D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2" w:h="12242" w:orient="landscape" w:code="1"/>
      <w:pgMar w:top="567" w:right="851" w:bottom="567" w:left="397" w:header="567" w:footer="218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824A4" w14:textId="77777777" w:rsidR="00FA5D01" w:rsidRDefault="00FA5D01">
      <w:r>
        <w:separator/>
      </w:r>
    </w:p>
  </w:endnote>
  <w:endnote w:type="continuationSeparator" w:id="0">
    <w:p w14:paraId="5E92B05B" w14:textId="77777777" w:rsidR="00FA5D01" w:rsidRDefault="00FA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41FC" w14:textId="77777777" w:rsidR="00055EDE" w:rsidRDefault="00055E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BC2DE" w14:textId="77777777" w:rsidR="00C97D57" w:rsidRPr="00C97D57" w:rsidRDefault="00C97D57" w:rsidP="00C97D57">
    <w:pPr>
      <w:tabs>
        <w:tab w:val="center" w:pos="4252"/>
        <w:tab w:val="right" w:pos="8504"/>
      </w:tabs>
      <w:rPr>
        <w:rFonts w:ascii="Arial" w:hAnsi="Arial" w:cs="Arial"/>
        <w:lang w:val="es-ES"/>
      </w:rPr>
    </w:pPr>
    <w:r w:rsidRPr="00C97D57">
      <w:rPr>
        <w:rFonts w:ascii="Arial" w:hAnsi="Arial" w:cs="Arial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1C43FCC8" wp14:editId="77453CD9">
              <wp:simplePos x="0" y="0"/>
              <wp:positionH relativeFrom="column">
                <wp:posOffset>3086100</wp:posOffset>
              </wp:positionH>
              <wp:positionV relativeFrom="paragraph">
                <wp:posOffset>46355</wp:posOffset>
              </wp:positionV>
              <wp:extent cx="3108960" cy="1014730"/>
              <wp:effectExtent l="0" t="0" r="0" b="0"/>
              <wp:wrapNone/>
              <wp:docPr id="22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8960" cy="1014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FB8AC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RESPONSABLE DE LA INFORMACIÓN</w:t>
                          </w:r>
                        </w:p>
                        <w:p w14:paraId="206B3F72" w14:textId="6FEB2604" w:rsidR="00FF62ED" w:rsidRDefault="00FF62ED" w:rsidP="00FF62ED">
                          <w:pPr>
                            <w:pBdr>
                              <w:bottom w:val="single" w:sz="12" w:space="0" w:color="auto"/>
                            </w:pBd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2B1E58AC" w14:textId="463C83A5" w:rsidR="002970BD" w:rsidRDefault="002970BD" w:rsidP="00FF62ED">
                          <w:pPr>
                            <w:pBdr>
                              <w:bottom w:val="single" w:sz="12" w:space="0" w:color="auto"/>
                            </w:pBd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1A931D85" w14:textId="77777777" w:rsidR="002970BD" w:rsidRPr="007A665B" w:rsidRDefault="002970BD" w:rsidP="00FF62ED">
                          <w:pPr>
                            <w:pBdr>
                              <w:bottom w:val="single" w:sz="12" w:space="0" w:color="auto"/>
                            </w:pBd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4D6DAEBD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NOMBRE</w:t>
                          </w:r>
                        </w:p>
                        <w:p w14:paraId="03D55697" w14:textId="77777777" w:rsidR="00FF62ED" w:rsidRPr="007A665B" w:rsidRDefault="00FF62ED" w:rsidP="00FF62ED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CARGO</w:t>
                          </w:r>
                        </w:p>
                        <w:p w14:paraId="5A2ED58C" w14:textId="77777777" w:rsidR="00C97D57" w:rsidRDefault="00C97D57" w:rsidP="00C97D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43FCC8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31" type="#_x0000_t202" style="position:absolute;margin-left:243pt;margin-top:3.65pt;width:244.8pt;height:79.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" o:allowincell="f" filled="f" stroked="f">
              <v:textbox>
                <w:txbxContent>
                  <w:p w14:paraId="6A9FB8AC" w14:textId="77777777" w:rsidR="00FF62ED" w:rsidRPr="007A665B" w:rsidRDefault="00FF62E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RESPONSABLE DE LA INFORMACIÓN</w:t>
                    </w:r>
                  </w:p>
                  <w:p w14:paraId="206B3F72" w14:textId="6FEB2604" w:rsidR="00FF62ED" w:rsidRDefault="00FF62ED" w:rsidP="00FF62ED">
                    <w:pPr>
                      <w:pBdr>
                        <w:bottom w:val="single" w:sz="12" w:space="0" w:color="auto"/>
                      </w:pBd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2B1E58AC" w14:textId="463C83A5" w:rsidR="002970BD" w:rsidRDefault="002970BD" w:rsidP="00FF62ED">
                    <w:pPr>
                      <w:pBdr>
                        <w:bottom w:val="single" w:sz="12" w:space="0" w:color="auto"/>
                      </w:pBd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1A931D85" w14:textId="77777777" w:rsidR="002970BD" w:rsidRPr="007A665B" w:rsidRDefault="002970BD" w:rsidP="00FF62ED">
                    <w:pPr>
                      <w:pBdr>
                        <w:bottom w:val="single" w:sz="12" w:space="0" w:color="auto"/>
                      </w:pBdr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es-MX"/>
                      </w:rPr>
                    </w:pPr>
                  </w:p>
                  <w:p w14:paraId="4D6DAEBD" w14:textId="77777777" w:rsidR="00FF62ED" w:rsidRPr="007A665B" w:rsidRDefault="00FF62E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NOMBRE</w:t>
                    </w:r>
                  </w:p>
                  <w:p w14:paraId="03D55697" w14:textId="77777777" w:rsidR="00FF62ED" w:rsidRPr="007A665B" w:rsidRDefault="00FF62ED" w:rsidP="00FF62ED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CARGO</w:t>
                    </w:r>
                  </w:p>
                  <w:p w14:paraId="5A2ED58C" w14:textId="77777777" w:rsidR="00C97D57" w:rsidRDefault="00C97D57" w:rsidP="00C97D57"/>
                </w:txbxContent>
              </v:textbox>
            </v:shape>
          </w:pict>
        </mc:Fallback>
      </mc:AlternateContent>
    </w:r>
    <w:r w:rsidRPr="00C97D57">
      <w:rPr>
        <w:rFonts w:ascii="Arial" w:hAnsi="Arial" w:cs="Arial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6944" behindDoc="0" locked="0" layoutInCell="0" allowOverlap="1" wp14:anchorId="363C59E0" wp14:editId="4450C8C2">
              <wp:simplePos x="0" y="0"/>
              <wp:positionH relativeFrom="column">
                <wp:posOffset>-118110</wp:posOffset>
              </wp:positionH>
              <wp:positionV relativeFrom="paragraph">
                <wp:posOffset>38735</wp:posOffset>
              </wp:positionV>
              <wp:extent cx="3108960" cy="1014730"/>
              <wp:effectExtent l="0" t="0" r="0" b="0"/>
              <wp:wrapNone/>
              <wp:docPr id="23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8960" cy="1014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EB4D13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ENTREGA</w:t>
                          </w:r>
                        </w:p>
                        <w:p w14:paraId="58F8A380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55A537EC" w14:textId="311EA0B4" w:rsidR="00FF62ED" w:rsidRDefault="00FF62ED" w:rsidP="00FF62ED">
                          <w:pPr>
                            <w:pBdr>
                              <w:bottom w:val="single" w:sz="12" w:space="0" w:color="auto"/>
                            </w:pBd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7F07F912" w14:textId="77777777" w:rsidR="002970BD" w:rsidRPr="007A665B" w:rsidRDefault="002970BD" w:rsidP="00FF62ED">
                          <w:pPr>
                            <w:pBdr>
                              <w:bottom w:val="single" w:sz="12" w:space="0" w:color="auto"/>
                            </w:pBd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3E5F2B15" w14:textId="73662822" w:rsidR="00FF62ED" w:rsidRPr="007A665B" w:rsidRDefault="002970B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NOMBRE</w:t>
                          </w:r>
                        </w:p>
                        <w:p w14:paraId="64049001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SERVIDOR PÚBLICO SALIENTE</w:t>
                          </w:r>
                        </w:p>
                        <w:p w14:paraId="7AC0997A" w14:textId="42F1237D" w:rsidR="00C97D57" w:rsidRPr="008B766D" w:rsidRDefault="00C97D57" w:rsidP="00C97D5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3C59E0" id="Cuadro de texto 10" o:spid="_x0000_s1032" type="#_x0000_t202" style="position:absolute;margin-left:-9.3pt;margin-top:3.05pt;width:244.8pt;height:79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" o:allowincell="f" filled="f" stroked="f">
              <v:textbox>
                <w:txbxContent>
                  <w:p w14:paraId="37EB4D13" w14:textId="77777777" w:rsidR="00FF62ED" w:rsidRPr="007A665B" w:rsidRDefault="00FF62E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ENTREGA</w:t>
                    </w:r>
                  </w:p>
                  <w:p w14:paraId="58F8A380" w14:textId="77777777" w:rsidR="00FF62ED" w:rsidRPr="007A665B" w:rsidRDefault="00FF62E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55A537EC" w14:textId="311EA0B4" w:rsidR="00FF62ED" w:rsidRDefault="00FF62ED" w:rsidP="00FF62ED">
                    <w:pPr>
                      <w:pBdr>
                        <w:bottom w:val="single" w:sz="12" w:space="0" w:color="auto"/>
                      </w:pBd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7F07F912" w14:textId="77777777" w:rsidR="002970BD" w:rsidRPr="007A665B" w:rsidRDefault="002970BD" w:rsidP="00FF62ED">
                    <w:pPr>
                      <w:pBdr>
                        <w:bottom w:val="single" w:sz="12" w:space="0" w:color="auto"/>
                      </w:pBd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3E5F2B15" w14:textId="73662822" w:rsidR="00FF62ED" w:rsidRPr="007A665B" w:rsidRDefault="002970B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NOMBRE</w:t>
                    </w:r>
                  </w:p>
                  <w:p w14:paraId="64049001" w14:textId="77777777" w:rsidR="00FF62ED" w:rsidRPr="007A665B" w:rsidRDefault="00FF62E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SERVIDOR PÚBLICO SALIENTE</w:t>
                    </w:r>
                  </w:p>
                  <w:p w14:paraId="7AC0997A" w14:textId="42F1237D" w:rsidR="00C97D57" w:rsidRPr="008B766D" w:rsidRDefault="00C97D57" w:rsidP="00C97D57">
                    <w:pPr>
                      <w:jc w:val="center"/>
                      <w:rPr>
                        <w:rFonts w:ascii="Arial" w:hAnsi="Arial" w:cs="Arial"/>
                        <w:b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  <w:r w:rsidRPr="00C97D57">
      <w:rPr>
        <w:rFonts w:ascii="Arial" w:hAnsi="Arial" w:cs="Arial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6A3280E8" wp14:editId="2E883A98">
              <wp:simplePos x="0" y="0"/>
              <wp:positionH relativeFrom="column">
                <wp:posOffset>6315075</wp:posOffset>
              </wp:positionH>
              <wp:positionV relativeFrom="paragraph">
                <wp:posOffset>24130</wp:posOffset>
              </wp:positionV>
              <wp:extent cx="2832100" cy="1006475"/>
              <wp:effectExtent l="0" t="0" r="0" b="317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2100" cy="1006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C76D97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/>
                              <w:b/>
                              <w:sz w:val="18"/>
                              <w:szCs w:val="18"/>
                              <w:lang w:val="es-MX"/>
                            </w:rPr>
                            <w:t>RECIBE</w:t>
                          </w:r>
                        </w:p>
                        <w:p w14:paraId="5CDF2E46" w14:textId="18E04339" w:rsidR="00FF62ED" w:rsidRDefault="00FF62ED" w:rsidP="00FF62ED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rFonts w:ascii="Arial" w:hAnsi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6E7F9541" w14:textId="2F8DDD9E" w:rsidR="002970BD" w:rsidRDefault="002970BD" w:rsidP="00FF62ED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rFonts w:ascii="Arial" w:hAnsi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707BCBBD" w14:textId="77777777" w:rsidR="002970BD" w:rsidRPr="007A665B" w:rsidRDefault="002970BD" w:rsidP="00FF62ED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rFonts w:ascii="Arial" w:hAnsi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78FF234B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>NOMBRE</w:t>
                          </w:r>
                        </w:p>
                        <w:p w14:paraId="6EF9FBB7" w14:textId="77777777" w:rsidR="00FF62ED" w:rsidRPr="007A665B" w:rsidRDefault="00FF62ED" w:rsidP="00FF62ED">
                          <w:pPr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  <w:lang w:val="es-MX"/>
                            </w:rPr>
                          </w:pPr>
                          <w:r w:rsidRPr="007A665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  <w:t xml:space="preserve">SERVIDOR PÚBLICO </w:t>
                          </w:r>
                          <w:r w:rsidRPr="007A665B">
                            <w:rPr>
                              <w:rFonts w:ascii="Arial" w:hAnsi="Arial"/>
                              <w:b/>
                              <w:sz w:val="18"/>
                              <w:szCs w:val="18"/>
                              <w:lang w:val="es-MX"/>
                            </w:rPr>
                            <w:t>ENTRANTE</w:t>
                          </w:r>
                          <w:r w:rsidRPr="007A665B">
                            <w:rPr>
                              <w:rFonts w:ascii="Arial" w:hAnsi="Arial"/>
                              <w:sz w:val="18"/>
                              <w:szCs w:val="18"/>
                              <w:lang w:val="es-MX"/>
                            </w:rPr>
                            <w:t xml:space="preserve"> </w:t>
                          </w:r>
                        </w:p>
                        <w:p w14:paraId="7AF9AD2F" w14:textId="7F26FD11" w:rsidR="00C97D57" w:rsidRPr="008B766D" w:rsidRDefault="00C97D57" w:rsidP="00C97D57">
                          <w:pPr>
                            <w:jc w:val="center"/>
                            <w:rPr>
                              <w:rFonts w:ascii="Arial" w:hAnsi="Arial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3280E8" id="Cuadro de texto 4" o:spid="_x0000_s1033" type="#_x0000_t202" style="position:absolute;margin-left:497.25pt;margin-top:1.9pt;width:223pt;height:79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" o:allowincell="f" filled="f" stroked="f">
              <v:textbox>
                <w:txbxContent>
                  <w:p w14:paraId="15C76D97" w14:textId="77777777" w:rsidR="00FF62ED" w:rsidRPr="007A665B" w:rsidRDefault="00FF62ED" w:rsidP="00FF62ED">
                    <w:pPr>
                      <w:jc w:val="center"/>
                      <w:rPr>
                        <w:rFonts w:ascii="Arial" w:hAnsi="Arial"/>
                        <w:b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/>
                        <w:b/>
                        <w:sz w:val="18"/>
                        <w:szCs w:val="18"/>
                        <w:lang w:val="es-MX"/>
                      </w:rPr>
                      <w:t>RECIBE</w:t>
                    </w:r>
                  </w:p>
                  <w:p w14:paraId="5CDF2E46" w14:textId="18E04339" w:rsidR="00FF62ED" w:rsidRDefault="00FF62ED" w:rsidP="00FF62ED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rFonts w:ascii="Arial" w:hAnsi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6E7F9541" w14:textId="2F8DDD9E" w:rsidR="002970BD" w:rsidRDefault="002970BD" w:rsidP="00FF62ED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rFonts w:ascii="Arial" w:hAnsi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707BCBBD" w14:textId="77777777" w:rsidR="002970BD" w:rsidRPr="007A665B" w:rsidRDefault="002970BD" w:rsidP="00FF62ED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rFonts w:ascii="Arial" w:hAnsi="Arial"/>
                        <w:b/>
                        <w:sz w:val="18"/>
                        <w:szCs w:val="18"/>
                        <w:lang w:val="es-MX"/>
                      </w:rPr>
                    </w:pPr>
                  </w:p>
                  <w:p w14:paraId="78FF234B" w14:textId="77777777" w:rsidR="00FF62ED" w:rsidRPr="007A665B" w:rsidRDefault="00FF62ED" w:rsidP="00FF62ED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>NOMBRE</w:t>
                    </w:r>
                  </w:p>
                  <w:p w14:paraId="6EF9FBB7" w14:textId="77777777" w:rsidR="00FF62ED" w:rsidRPr="007A665B" w:rsidRDefault="00FF62ED" w:rsidP="00FF62ED">
                    <w:pPr>
                      <w:jc w:val="center"/>
                      <w:rPr>
                        <w:rFonts w:ascii="Arial" w:hAnsi="Arial"/>
                        <w:sz w:val="18"/>
                        <w:szCs w:val="18"/>
                        <w:lang w:val="es-MX"/>
                      </w:rPr>
                    </w:pPr>
                    <w:r w:rsidRPr="007A665B">
                      <w:rPr>
                        <w:rFonts w:ascii="Arial" w:hAnsi="Arial" w:cs="Arial"/>
                        <w:b/>
                        <w:sz w:val="18"/>
                        <w:szCs w:val="18"/>
                        <w:lang w:val="es-MX"/>
                      </w:rPr>
                      <w:t xml:space="preserve">SERVIDOR PÚBLICO </w:t>
                    </w:r>
                    <w:r w:rsidRPr="007A665B">
                      <w:rPr>
                        <w:rFonts w:ascii="Arial" w:hAnsi="Arial"/>
                        <w:b/>
                        <w:sz w:val="18"/>
                        <w:szCs w:val="18"/>
                        <w:lang w:val="es-MX"/>
                      </w:rPr>
                      <w:t>ENTRANTE</w:t>
                    </w:r>
                    <w:r w:rsidRPr="007A665B">
                      <w:rPr>
                        <w:rFonts w:ascii="Arial" w:hAnsi="Arial"/>
                        <w:sz w:val="18"/>
                        <w:szCs w:val="18"/>
                        <w:lang w:val="es-MX"/>
                      </w:rPr>
                      <w:t xml:space="preserve"> </w:t>
                    </w:r>
                  </w:p>
                  <w:p w14:paraId="7AF9AD2F" w14:textId="7F26FD11" w:rsidR="00C97D57" w:rsidRPr="008B766D" w:rsidRDefault="00C97D57" w:rsidP="00C97D57">
                    <w:pPr>
                      <w:jc w:val="center"/>
                      <w:rPr>
                        <w:rFonts w:ascii="Arial" w:hAnsi="Arial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E6F84A2" w14:textId="77777777" w:rsidR="00FC7F1F" w:rsidRPr="00C97D57" w:rsidRDefault="00FC7F1F" w:rsidP="00C97D5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B125F" w14:textId="77777777" w:rsidR="00055EDE" w:rsidRDefault="00055E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75D84" w14:textId="77777777" w:rsidR="00FA5D01" w:rsidRDefault="00FA5D01">
      <w:r>
        <w:separator/>
      </w:r>
    </w:p>
  </w:footnote>
  <w:footnote w:type="continuationSeparator" w:id="0">
    <w:p w14:paraId="399E812C" w14:textId="77777777" w:rsidR="00FA5D01" w:rsidRDefault="00FA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01CA" w14:textId="77777777" w:rsidR="00055EDE" w:rsidRDefault="00055E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011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420"/>
      <w:gridCol w:w="1559"/>
      <w:gridCol w:w="7376"/>
      <w:gridCol w:w="849"/>
      <w:gridCol w:w="15"/>
      <w:gridCol w:w="978"/>
      <w:gridCol w:w="366"/>
      <w:gridCol w:w="627"/>
      <w:gridCol w:w="2694"/>
    </w:tblGrid>
    <w:tr w:rsidR="00E62B87" w14:paraId="66479BDC" w14:textId="77777777" w:rsidTr="00C67815">
      <w:tc>
        <w:tcPr>
          <w:tcW w:w="2127" w:type="dxa"/>
        </w:tcPr>
        <w:p w14:paraId="668AEA96" w14:textId="77777777" w:rsidR="00E62B87" w:rsidRDefault="00C97D57" w:rsidP="00C67815">
          <w:r>
            <w:rPr>
              <w:rFonts w:ascii="Arial" w:hAnsi="Arial" w:cs="Arial"/>
              <w:noProof/>
              <w:lang w:val="es-MX" w:eastAsia="es-MX"/>
            </w:rPr>
            <w:drawing>
              <wp:anchor distT="0" distB="0" distL="114300" distR="114300" simplePos="0" relativeHeight="251663872" behindDoc="0" locked="0" layoutInCell="1" allowOverlap="1" wp14:anchorId="296C420A" wp14:editId="392E429D">
                <wp:simplePos x="0" y="0"/>
                <wp:positionH relativeFrom="column">
                  <wp:posOffset>74930</wp:posOffset>
                </wp:positionH>
                <wp:positionV relativeFrom="paragraph">
                  <wp:posOffset>-17145</wp:posOffset>
                </wp:positionV>
                <wp:extent cx="1027680" cy="1132205"/>
                <wp:effectExtent l="0" t="0" r="1270" b="0"/>
                <wp:wrapNone/>
                <wp:docPr id="2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scudoUA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7680" cy="1132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54AB4"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0" allowOverlap="1" wp14:anchorId="3EBE57BA" wp14:editId="27385A7B">
                    <wp:simplePos x="0" y="0"/>
                    <wp:positionH relativeFrom="column">
                      <wp:posOffset>7692390</wp:posOffset>
                    </wp:positionH>
                    <wp:positionV relativeFrom="paragraph">
                      <wp:posOffset>82550</wp:posOffset>
                    </wp:positionV>
                    <wp:extent cx="1572895" cy="977265"/>
                    <wp:effectExtent l="0" t="0" r="0" b="0"/>
                    <wp:wrapNone/>
                    <wp:docPr id="11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72895" cy="9772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3CABCA" w14:textId="77777777" w:rsidR="00E62B87" w:rsidRDefault="00E62B87" w:rsidP="00E62B87">
                                <w:pPr>
                                  <w:jc w:val="center"/>
                                  <w:rPr>
                                    <w:noProof/>
                                    <w:sz w:val="22"/>
                                    <w:lang w:eastAsia="es-MX"/>
                                  </w:rPr>
                                </w:pPr>
                              </w:p>
                              <w:p w14:paraId="219744AB" w14:textId="77777777" w:rsidR="001F52E7" w:rsidRDefault="001F52E7" w:rsidP="00E62B87">
                                <w:pPr>
                                  <w:jc w:val="center"/>
                                  <w:rPr>
                                    <w:noProof/>
                                    <w:sz w:val="22"/>
                                    <w:lang w:eastAsia="es-MX"/>
                                  </w:rPr>
                                </w:pPr>
                              </w:p>
                              <w:p w14:paraId="43321742" w14:textId="77777777" w:rsidR="001F52E7" w:rsidRDefault="001F52E7" w:rsidP="00E62B87">
                                <w:pPr>
                                  <w:jc w:val="center"/>
                                  <w:rPr>
                                    <w:noProof/>
                                    <w:sz w:val="22"/>
                                    <w:lang w:eastAsia="es-MX"/>
                                  </w:rPr>
                                </w:pPr>
                              </w:p>
                              <w:p w14:paraId="73B30F39" w14:textId="01F47F5F" w:rsidR="00E62B87" w:rsidRDefault="00E62B87" w:rsidP="00E62B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sz w:val="12"/>
                                    <w:lang w:val="es-MX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2"/>
                                    <w:lang w:val="es-MX"/>
                                  </w:rPr>
                                  <w:t xml:space="preserve">CLAVE </w:t>
                                </w:r>
                                <w:r w:rsidR="002D47B5">
                                  <w:rPr>
                                    <w:rFonts w:ascii="Arial" w:hAnsi="Arial"/>
                                    <w:b/>
                                    <w:sz w:val="22"/>
                                    <w:lang w:val="es-MX"/>
                                  </w:rPr>
                                  <w:t>P</w:t>
                                </w:r>
                                <w:r w:rsidR="00055EDE">
                                  <w:rPr>
                                    <w:rFonts w:ascii="Arial" w:hAnsi="Arial"/>
                                    <w:b/>
                                    <w:sz w:val="22"/>
                                    <w:lang w:val="es-MX"/>
                                  </w:rPr>
                                  <w:t>DI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2"/>
                                    <w:lang w:val="es-MX"/>
                                  </w:rPr>
                                  <w:t>-01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2"/>
                                    <w:lang w:val="es-MX"/>
                                  </w:rPr>
                                  <w:t xml:space="preserve"> </w:t>
                                </w:r>
                              </w:p>
                              <w:p w14:paraId="375BEC27" w14:textId="5E1E9812" w:rsidR="00E62B87" w:rsidRDefault="00055EDE" w:rsidP="00E62B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sz w:val="12"/>
                                    <w:lang w:val="es-MX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2"/>
                                    <w:lang w:val="es-MX"/>
                                  </w:rPr>
                                  <w:t>PLAN DESARROLLO INSTITUCIONAL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EBE57B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2" o:spid="_x0000_s1026" type="#_x0000_t202" style="position:absolute;margin-left:605.7pt;margin-top:6.5pt;width:123.85pt;height:7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" o:allowincell="f" stroked="f">
                    <v:textbox>
                      <w:txbxContent>
                        <w:p w14:paraId="3B3CABCA" w14:textId="77777777" w:rsidR="00E62B87" w:rsidRDefault="00E62B87" w:rsidP="00E62B87">
                          <w:pPr>
                            <w:jc w:val="center"/>
                            <w:rPr>
                              <w:noProof/>
                              <w:sz w:val="22"/>
                              <w:lang w:eastAsia="es-MX"/>
                            </w:rPr>
                          </w:pPr>
                        </w:p>
                        <w:p w14:paraId="219744AB" w14:textId="77777777" w:rsidR="001F52E7" w:rsidRDefault="001F52E7" w:rsidP="00E62B87">
                          <w:pPr>
                            <w:jc w:val="center"/>
                            <w:rPr>
                              <w:noProof/>
                              <w:sz w:val="22"/>
                              <w:lang w:eastAsia="es-MX"/>
                            </w:rPr>
                          </w:pPr>
                        </w:p>
                        <w:p w14:paraId="43321742" w14:textId="77777777" w:rsidR="001F52E7" w:rsidRDefault="001F52E7" w:rsidP="00E62B87">
                          <w:pPr>
                            <w:jc w:val="center"/>
                            <w:rPr>
                              <w:noProof/>
                              <w:sz w:val="22"/>
                              <w:lang w:eastAsia="es-MX"/>
                            </w:rPr>
                          </w:pPr>
                        </w:p>
                        <w:p w14:paraId="73B30F39" w14:textId="01F47F5F" w:rsidR="00E62B87" w:rsidRDefault="00E62B87" w:rsidP="00E62B87">
                          <w:pPr>
                            <w:jc w:val="center"/>
                            <w:rPr>
                              <w:rFonts w:ascii="Arial" w:hAnsi="Arial"/>
                              <w:b/>
                              <w:sz w:val="12"/>
                              <w:lang w:val="es-MX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2"/>
                              <w:lang w:val="es-MX"/>
                            </w:rPr>
                            <w:t xml:space="preserve">CLAVE </w:t>
                          </w:r>
                          <w:r w:rsidR="002D47B5">
                            <w:rPr>
                              <w:rFonts w:ascii="Arial" w:hAnsi="Arial"/>
                              <w:b/>
                              <w:sz w:val="22"/>
                              <w:lang w:val="es-MX"/>
                            </w:rPr>
                            <w:t>P</w:t>
                          </w:r>
                          <w:r w:rsidR="00055EDE">
                            <w:rPr>
                              <w:rFonts w:ascii="Arial" w:hAnsi="Arial"/>
                              <w:b/>
                              <w:sz w:val="22"/>
                              <w:lang w:val="es-MX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z w:val="22"/>
                              <w:lang w:val="es-MX"/>
                            </w:rPr>
                            <w:t>-01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  <w:lang w:val="es-MX"/>
                            </w:rPr>
                            <w:t xml:space="preserve"> </w:t>
                          </w:r>
                        </w:p>
                        <w:p w14:paraId="375BEC27" w14:textId="5E1E9812" w:rsidR="00E62B87" w:rsidRDefault="00055EDE" w:rsidP="00E62B87">
                          <w:pPr>
                            <w:jc w:val="center"/>
                            <w:rPr>
                              <w:rFonts w:ascii="Arial" w:hAnsi="Arial"/>
                              <w:b/>
                              <w:sz w:val="12"/>
                              <w:lang w:val="es-MX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2"/>
                              <w:lang w:val="es-MX"/>
                            </w:rPr>
                            <w:t>PLAN DESARROLLO INSTITUCIONAL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979" w:type="dxa"/>
          <w:gridSpan w:val="2"/>
        </w:tcPr>
        <w:p w14:paraId="7A56690F" w14:textId="77777777" w:rsidR="00E62B87" w:rsidRDefault="00954AB4">
          <w:pPr>
            <w:rPr>
              <w:rFonts w:ascii="Arial Narrow" w:hAnsi="Arial Narrow"/>
              <w:noProof/>
              <w:sz w:val="22"/>
              <w:lang w:val="es-MX" w:eastAsia="es-MX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37F3E757" wp14:editId="22FED976">
                    <wp:simplePos x="0" y="0"/>
                    <wp:positionH relativeFrom="column">
                      <wp:posOffset>1623695</wp:posOffset>
                    </wp:positionH>
                    <wp:positionV relativeFrom="paragraph">
                      <wp:posOffset>132715</wp:posOffset>
                    </wp:positionV>
                    <wp:extent cx="4229100" cy="457200"/>
                    <wp:effectExtent l="0" t="0" r="0" b="0"/>
                    <wp:wrapNone/>
                    <wp:docPr id="10" name="Text Box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2910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30A579" w14:textId="1F74D513" w:rsidR="00E62B87" w:rsidRPr="00946363" w:rsidRDefault="00E62B87" w:rsidP="00E62B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T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R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G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R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C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P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C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I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Ó</w:t>
                                </w:r>
                                <w:proofErr w:type="spellEnd"/>
                                <w:r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946363">
                                  <w:rPr>
                                    <w:rFonts w:ascii="Arial" w:hAnsi="Arial"/>
                                    <w:b/>
                                    <w:sz w:val="32"/>
                                    <w:szCs w:val="32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7F3E757" id="Text Box 26" o:spid="_x0000_s1027" type="#_x0000_t202" style="position:absolute;margin-left:127.85pt;margin-top:10.45pt;width:333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" filled="f" stroked="f">
                    <v:textbox>
                      <w:txbxContent>
                        <w:p w14:paraId="1E30A579" w14:textId="1F74D513" w:rsidR="00E62B87" w:rsidRPr="00946363" w:rsidRDefault="00E62B87" w:rsidP="00E62B87">
                          <w:pPr>
                            <w:jc w:val="center"/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</w:pP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T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R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G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R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P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Ó</w:t>
                          </w:r>
                          <w:proofErr w:type="spellEnd"/>
                          <w:r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946363">
                            <w:rPr>
                              <w:rFonts w:ascii="Arial" w:hAnsi="Arial"/>
                              <w:b/>
                              <w:sz w:val="32"/>
                              <w:szCs w:val="32"/>
                            </w:rPr>
                            <w:t>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25E94A14" wp14:editId="01CB9C50">
                    <wp:simplePos x="0" y="0"/>
                    <wp:positionH relativeFrom="column">
                      <wp:posOffset>836930</wp:posOffset>
                    </wp:positionH>
                    <wp:positionV relativeFrom="paragraph">
                      <wp:posOffset>598805</wp:posOffset>
                    </wp:positionV>
                    <wp:extent cx="5410200" cy="394970"/>
                    <wp:effectExtent l="0" t="0" r="0" b="5080"/>
                    <wp:wrapNone/>
                    <wp:docPr id="9" name="Rectangle 1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10200" cy="3949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2E896E0" w14:textId="77777777" w:rsidR="00E62B87" w:rsidRDefault="00E62B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sz w:val="10"/>
                                  </w:rPr>
                                </w:pPr>
                              </w:p>
                              <w:p w14:paraId="6FF0DF9F" w14:textId="032C9CD4" w:rsidR="00E62B87" w:rsidRDefault="00055EDE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AVANCES PLAN DE DESARROLLO INSTITUCIONAL</w:t>
                                </w:r>
                                <w:r w:rsidR="00E62B87" w:rsidRPr="00602BF8">
                                  <w:rPr>
                                    <w:rFonts w:ascii="Arial" w:hAnsi="Arial"/>
                                    <w:b/>
                                  </w:rPr>
                                  <w:t xml:space="preserve"> </w:t>
                                </w:r>
                                <w:r w:rsidR="00E62B87">
                                  <w:rPr>
                                    <w:rFonts w:ascii="Arial" w:hAnsi="Arial"/>
                                    <w:b/>
                                    <w:sz w:val="14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5E94A14" id="Rectangle 115" o:spid="_x0000_s1028" style="position:absolute;margin-left:65.9pt;margin-top:47.15pt;width:426pt;height:3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" filled="f" strokeweight=".5pt">
                    <v:textbox inset="1pt,1pt,1pt,1pt">
                      <w:txbxContent>
                        <w:p w14:paraId="42E896E0" w14:textId="77777777" w:rsidR="00E62B87" w:rsidRDefault="00E62B87">
                          <w:pPr>
                            <w:jc w:val="center"/>
                            <w:rPr>
                              <w:rFonts w:ascii="Arial" w:hAnsi="Arial"/>
                              <w:b/>
                              <w:sz w:val="10"/>
                            </w:rPr>
                          </w:pPr>
                        </w:p>
                        <w:p w14:paraId="6FF0DF9F" w14:textId="032C9CD4" w:rsidR="00E62B87" w:rsidRDefault="00055EDE">
                          <w:pPr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AVANCES PLAN DE DESARROLLO INSTITUCIONAL</w:t>
                          </w:r>
                          <w:r w:rsidR="00E62B87" w:rsidRPr="00602BF8">
                            <w:rPr>
                              <w:rFonts w:ascii="Arial" w:hAnsi="Arial"/>
                              <w:b/>
                            </w:rPr>
                            <w:t xml:space="preserve"> </w:t>
                          </w:r>
                          <w:r w:rsidR="00E62B87">
                            <w:rPr>
                              <w:rFonts w:ascii="Arial" w:hAnsi="Arial"/>
                              <w:b/>
                              <w:sz w:val="14"/>
                            </w:rPr>
                            <w:br/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9584" w:type="dxa"/>
          <w:gridSpan w:val="5"/>
        </w:tcPr>
        <w:p w14:paraId="60096C38" w14:textId="77777777" w:rsidR="00E62B87" w:rsidRDefault="00E62B87">
          <w:pPr>
            <w:rPr>
              <w:rFonts w:ascii="Arial Narrow" w:hAnsi="Arial Narrow"/>
              <w:sz w:val="22"/>
            </w:rPr>
          </w:pPr>
        </w:p>
        <w:p w14:paraId="64897F47" w14:textId="77777777" w:rsidR="00E62B87" w:rsidRDefault="00E62B87">
          <w:pPr>
            <w:rPr>
              <w:rFonts w:ascii="Arial Narrow" w:hAnsi="Arial Narrow"/>
              <w:sz w:val="16"/>
            </w:rPr>
          </w:pPr>
        </w:p>
        <w:p w14:paraId="09E4A5F5" w14:textId="77777777" w:rsidR="00E62B87" w:rsidRDefault="00E62B87"/>
        <w:p w14:paraId="23BF4F58" w14:textId="77777777" w:rsidR="00E62B87" w:rsidRDefault="00E62B87"/>
        <w:p w14:paraId="7D53A44E" w14:textId="77777777" w:rsidR="00E62B87" w:rsidRDefault="00E62B87"/>
        <w:p w14:paraId="0CD32D2A" w14:textId="77777777" w:rsidR="00E62B87" w:rsidRDefault="00E62B87"/>
        <w:p w14:paraId="1C785C3B" w14:textId="77777777" w:rsidR="00E62B87" w:rsidRDefault="00E62B87"/>
        <w:p w14:paraId="50771135" w14:textId="77777777" w:rsidR="00E62B87" w:rsidRDefault="00E62B87">
          <w:pPr>
            <w:rPr>
              <w:sz w:val="4"/>
              <w:szCs w:val="4"/>
            </w:rPr>
          </w:pPr>
        </w:p>
        <w:p w14:paraId="02DC0CED" w14:textId="77777777" w:rsidR="00E62B87" w:rsidRDefault="00954AB4">
          <w:pPr>
            <w:rPr>
              <w:sz w:val="4"/>
              <w:szCs w:val="4"/>
            </w:rPr>
          </w:pPr>
          <w:r>
            <w:rPr>
              <w:rFonts w:ascii="Arial Narrow" w:hAnsi="Arial Narrow"/>
              <w:noProof/>
              <w:sz w:val="22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7B3861A1" wp14:editId="3D066303">
                    <wp:simplePos x="0" y="0"/>
                    <wp:positionH relativeFrom="column">
                      <wp:posOffset>4711065</wp:posOffset>
                    </wp:positionH>
                    <wp:positionV relativeFrom="paragraph">
                      <wp:posOffset>27305</wp:posOffset>
                    </wp:positionV>
                    <wp:extent cx="1619885" cy="216535"/>
                    <wp:effectExtent l="0" t="0" r="0" b="0"/>
                    <wp:wrapNone/>
                    <wp:docPr id="8" name="Rectangle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885" cy="216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FD5235" w14:textId="4CD72A6B" w:rsidR="00EE7636" w:rsidRPr="00C52923" w:rsidRDefault="00EE7636" w:rsidP="00EE7636">
                                <w:pPr>
                                  <w:jc w:val="right"/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>HOJA</w:t>
                                </w:r>
                                <w:r w:rsidRPr="00C52923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 xml:space="preserve"> </w:t>
                                </w:r>
                                <w:r w:rsidR="008665B8" w:rsidRPr="00C52923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begin"/>
                                </w:r>
                                <w:r w:rsidRPr="00C52923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instrText xml:space="preserve"> PAGE </w:instrText>
                                </w:r>
                                <w:r w:rsidR="008665B8" w:rsidRPr="00C52923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separate"/>
                                </w:r>
                                <w:r w:rsidR="00F60230">
                                  <w:rPr>
                                    <w:rFonts w:ascii="Arial" w:hAnsi="Arial" w:cs="Arial"/>
                                    <w:b/>
                                    <w:noProof/>
                                    <w:lang w:val="es-ES"/>
                                  </w:rPr>
                                  <w:t>2</w:t>
                                </w:r>
                                <w:r w:rsidR="008665B8" w:rsidRPr="00C52923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end"/>
                                </w:r>
                                <w:r w:rsidRPr="00C52923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 xml:space="preserve"> de </w:t>
                                </w:r>
                                <w:r w:rsidR="00FF62ED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>1</w:t>
                                </w:r>
                              </w:p>
                              <w:p w14:paraId="62476776" w14:textId="77777777" w:rsidR="00EE7636" w:rsidRPr="00C52923" w:rsidRDefault="00EE7636" w:rsidP="00EE7636">
                                <w:pPr>
                                  <w:jc w:val="right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B3861A1" id="Rectangle 123" o:spid="_x0000_s1029" style="position:absolute;margin-left:370.95pt;margin-top:2.15pt;width:127.55pt;height:17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" filled="f" stroked="f" strokeweight=".5pt">
                    <v:textbox inset="1pt,1pt,1pt,1pt">
                      <w:txbxContent>
                        <w:p w14:paraId="05FD5235" w14:textId="4CD72A6B" w:rsidR="00EE7636" w:rsidRPr="00C52923" w:rsidRDefault="00EE7636" w:rsidP="00EE763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>HOJA</w:t>
                          </w:r>
                          <w:r w:rsidRPr="00C5292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 xml:space="preserve"> </w:t>
                          </w:r>
                          <w:r w:rsidR="008665B8" w:rsidRPr="00C5292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begin"/>
                          </w:r>
                          <w:r w:rsidRPr="00C5292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instrText xml:space="preserve"> PAGE </w:instrText>
                          </w:r>
                          <w:r w:rsidR="008665B8" w:rsidRPr="00C5292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separate"/>
                          </w:r>
                          <w:r w:rsidR="00F60230">
                            <w:rPr>
                              <w:rFonts w:ascii="Arial" w:hAnsi="Arial" w:cs="Arial"/>
                              <w:b/>
                              <w:noProof/>
                              <w:lang w:val="es-ES"/>
                            </w:rPr>
                            <w:t>2</w:t>
                          </w:r>
                          <w:r w:rsidR="008665B8" w:rsidRPr="00C5292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end"/>
                          </w:r>
                          <w:r w:rsidRPr="00C5292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 xml:space="preserve"> de </w:t>
                          </w:r>
                          <w:r w:rsidR="00FF62ED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>1</w:t>
                          </w:r>
                        </w:p>
                        <w:p w14:paraId="62476776" w14:textId="77777777" w:rsidR="00EE7636" w:rsidRPr="00C52923" w:rsidRDefault="00EE7636" w:rsidP="00EE7636">
                          <w:pPr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</w:p>
        <w:p w14:paraId="4EE89E70" w14:textId="77777777" w:rsidR="00E62B87" w:rsidRDefault="00E62B87">
          <w:pPr>
            <w:rPr>
              <w:sz w:val="4"/>
              <w:szCs w:val="4"/>
            </w:rPr>
          </w:pPr>
        </w:p>
        <w:p w14:paraId="4D130D53" w14:textId="77777777" w:rsidR="00E62B87" w:rsidRDefault="00E62B87"/>
      </w:tc>
      <w:tc>
        <w:tcPr>
          <w:tcW w:w="3321" w:type="dxa"/>
          <w:gridSpan w:val="2"/>
        </w:tcPr>
        <w:p w14:paraId="6EF30370" w14:textId="77777777" w:rsidR="00E62B87" w:rsidRDefault="00E62B87">
          <w:pPr>
            <w:rPr>
              <w:rFonts w:ascii="Arial Narrow" w:hAnsi="Arial Narrow"/>
            </w:rPr>
          </w:pPr>
        </w:p>
        <w:p w14:paraId="7BD7DB2A" w14:textId="77777777" w:rsidR="00E62B87" w:rsidRDefault="00E62B87">
          <w:pPr>
            <w:rPr>
              <w:rFonts w:ascii="Arial Narrow" w:hAnsi="Arial Narrow"/>
            </w:rPr>
          </w:pPr>
        </w:p>
        <w:p w14:paraId="22FFE7A6" w14:textId="77777777" w:rsidR="00E62B87" w:rsidRDefault="00E62B87">
          <w:pPr>
            <w:rPr>
              <w:rFonts w:ascii="Arial Narrow" w:hAnsi="Arial Narrow"/>
            </w:rPr>
          </w:pPr>
        </w:p>
        <w:p w14:paraId="4E669BDA" w14:textId="77777777" w:rsidR="00E62B87" w:rsidRDefault="00E62B87">
          <w:pPr>
            <w:ind w:left="-851"/>
            <w:jc w:val="center"/>
            <w:rPr>
              <w:rFonts w:ascii="Arial" w:hAnsi="Arial"/>
              <w:b/>
              <w:sz w:val="12"/>
              <w:lang w:val="es-MX"/>
            </w:rPr>
          </w:pPr>
        </w:p>
        <w:p w14:paraId="5175DE26" w14:textId="77777777" w:rsidR="00E62B87" w:rsidRDefault="00E62B87">
          <w:pPr>
            <w:ind w:left="-851"/>
            <w:jc w:val="center"/>
            <w:rPr>
              <w:rFonts w:ascii="Arial" w:hAnsi="Arial"/>
              <w:b/>
              <w:sz w:val="12"/>
              <w:lang w:val="es-MX"/>
            </w:rPr>
          </w:pPr>
        </w:p>
        <w:p w14:paraId="31D83D7C" w14:textId="77777777" w:rsidR="00E62B87" w:rsidRDefault="00E62B87">
          <w:pPr>
            <w:ind w:left="-851"/>
            <w:jc w:val="center"/>
            <w:rPr>
              <w:rFonts w:ascii="Arial" w:hAnsi="Arial"/>
              <w:b/>
              <w:sz w:val="12"/>
              <w:lang w:val="es-MX"/>
            </w:rPr>
          </w:pPr>
        </w:p>
        <w:p w14:paraId="4FBB842E" w14:textId="77777777" w:rsidR="00E62B87" w:rsidRDefault="00E62B87">
          <w:pPr>
            <w:ind w:left="-851"/>
            <w:jc w:val="center"/>
            <w:rPr>
              <w:rFonts w:ascii="Arial" w:hAnsi="Arial"/>
              <w:b/>
              <w:sz w:val="12"/>
              <w:lang w:val="es-MX"/>
            </w:rPr>
          </w:pPr>
        </w:p>
        <w:p w14:paraId="67CAB326" w14:textId="77777777" w:rsidR="00E62B87" w:rsidRDefault="00954AB4" w:rsidP="007155B8">
          <w:pPr>
            <w:ind w:left="-851"/>
            <w:jc w:val="center"/>
            <w:rPr>
              <w:rFonts w:ascii="Arial Narrow" w:hAnsi="Arial Narrow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39114EDF" wp14:editId="680B8040">
                    <wp:simplePos x="0" y="0"/>
                    <wp:positionH relativeFrom="column">
                      <wp:posOffset>215265</wp:posOffset>
                    </wp:positionH>
                    <wp:positionV relativeFrom="paragraph">
                      <wp:posOffset>247015</wp:posOffset>
                    </wp:positionV>
                    <wp:extent cx="1668780" cy="227965"/>
                    <wp:effectExtent l="0" t="0" r="0" b="0"/>
                    <wp:wrapNone/>
                    <wp:docPr id="6" name="Rectangle 1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8780" cy="227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816D4E" w14:textId="77777777" w:rsidR="00E62B87" w:rsidRDefault="00E62B87" w:rsidP="002F02B6">
                                <w:pPr>
                                  <w:jc w:val="right"/>
                                  <w:rPr>
                                    <w:lang w:val="es-E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>HOJA</w:t>
                                </w:r>
                                <w:r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 xml:space="preserve"> </w:t>
                                </w:r>
                                <w:r w:rsidR="008665B8"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begin"/>
                                </w:r>
                                <w:r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instrText xml:space="preserve"> PAGE </w:instrText>
                                </w:r>
                                <w:r w:rsidR="008665B8"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separate"/>
                                </w:r>
                                <w:r w:rsidR="00F60230">
                                  <w:rPr>
                                    <w:rFonts w:ascii="Arial" w:hAnsi="Arial" w:cs="Arial"/>
                                    <w:b/>
                                    <w:noProof/>
                                    <w:lang w:val="es-ES"/>
                                  </w:rPr>
                                  <w:t>2</w:t>
                                </w:r>
                                <w:r w:rsidR="008665B8"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end"/>
                                </w:r>
                                <w:r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t xml:space="preserve"> de </w:t>
                                </w:r>
                                <w:r w:rsidR="008665B8"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begin"/>
                                </w:r>
                                <w:r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instrText xml:space="preserve"> NUMPAGES  </w:instrText>
                                </w:r>
                                <w:r w:rsidR="008665B8"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separate"/>
                                </w:r>
                                <w:r w:rsidR="00F60230">
                                  <w:rPr>
                                    <w:rFonts w:ascii="Arial" w:hAnsi="Arial" w:cs="Arial"/>
                                    <w:b/>
                                    <w:noProof/>
                                    <w:lang w:val="es-ES"/>
                                  </w:rPr>
                                  <w:t>4</w:t>
                                </w:r>
                                <w:r w:rsidR="008665B8" w:rsidRPr="002F02B6">
                                  <w:rPr>
                                    <w:rFonts w:ascii="Arial" w:hAnsi="Arial" w:cs="Arial"/>
                                    <w:b/>
                                    <w:lang w:val="es-ES"/>
                                  </w:rPr>
                                  <w:fldChar w:fldCharType="end"/>
                                </w:r>
                              </w:p>
                              <w:p w14:paraId="584B1995" w14:textId="77777777" w:rsidR="00E62B87" w:rsidRPr="002F02B6" w:rsidRDefault="00E62B87" w:rsidP="002F02B6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9114EDF" id="Rectangle 116" o:spid="_x0000_s1030" style="position:absolute;left:0;text-align:left;margin-left:16.95pt;margin-top:19.45pt;width:131.4pt;height:17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" filled="f" stroked="f" strokeweight=".5pt">
                    <v:textbox inset="1pt,1pt,1pt,1pt">
                      <w:txbxContent>
                        <w:p w14:paraId="38816D4E" w14:textId="77777777" w:rsidR="00E62B87" w:rsidRDefault="00E62B87" w:rsidP="002F02B6">
                          <w:pPr>
                            <w:jc w:val="right"/>
                            <w:rPr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>HOJA</w:t>
                          </w:r>
                          <w:r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 xml:space="preserve"> </w:t>
                          </w:r>
                          <w:r w:rsidR="008665B8"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begin"/>
                          </w:r>
                          <w:r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instrText xml:space="preserve"> PAGE </w:instrText>
                          </w:r>
                          <w:r w:rsidR="008665B8"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separate"/>
                          </w:r>
                          <w:r w:rsidR="00F60230">
                            <w:rPr>
                              <w:rFonts w:ascii="Arial" w:hAnsi="Arial" w:cs="Arial"/>
                              <w:b/>
                              <w:noProof/>
                              <w:lang w:val="es-ES"/>
                            </w:rPr>
                            <w:t>2</w:t>
                          </w:r>
                          <w:r w:rsidR="008665B8"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end"/>
                          </w:r>
                          <w:r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 xml:space="preserve"> de </w:t>
                          </w:r>
                          <w:r w:rsidR="008665B8"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begin"/>
                          </w:r>
                          <w:r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instrText xml:space="preserve"> NUMPAGES  </w:instrText>
                          </w:r>
                          <w:r w:rsidR="008665B8"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separate"/>
                          </w:r>
                          <w:r w:rsidR="00F60230">
                            <w:rPr>
                              <w:rFonts w:ascii="Arial" w:hAnsi="Arial" w:cs="Arial"/>
                              <w:b/>
                              <w:noProof/>
                              <w:lang w:val="es-ES"/>
                            </w:rPr>
                            <w:t>4</w:t>
                          </w:r>
                          <w:r w:rsidR="008665B8" w:rsidRPr="002F02B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fldChar w:fldCharType="end"/>
                          </w:r>
                        </w:p>
                        <w:p w14:paraId="584B1995" w14:textId="77777777" w:rsidR="00E62B87" w:rsidRPr="002F02B6" w:rsidRDefault="00E62B87" w:rsidP="002F02B6"/>
                      </w:txbxContent>
                    </v:textbox>
                  </v:rect>
                </w:pict>
              </mc:Fallback>
            </mc:AlternateContent>
          </w:r>
          <w:r w:rsidR="00E62B87">
            <w:rPr>
              <w:rFonts w:ascii="Arial" w:hAnsi="Arial"/>
              <w:b/>
              <w:sz w:val="12"/>
              <w:lang w:val="es-MX"/>
            </w:rPr>
            <w:t xml:space="preserve">                                    </w:t>
          </w:r>
        </w:p>
      </w:tc>
    </w:tr>
    <w:tr w:rsidR="00E62B87" w:rsidRPr="00F005B1" w14:paraId="77980966" w14:textId="77777777" w:rsidTr="00FF62ED">
      <w:trPr>
        <w:gridAfter w:val="1"/>
        <w:wAfter w:w="2694" w:type="dxa"/>
      </w:trPr>
      <w:tc>
        <w:tcPr>
          <w:tcW w:w="2547" w:type="dxa"/>
          <w:gridSpan w:val="2"/>
          <w:tcBorders>
            <w:top w:val="single" w:sz="6" w:space="0" w:color="auto"/>
            <w:left w:val="single" w:sz="6" w:space="0" w:color="auto"/>
          </w:tcBorders>
          <w:shd w:val="pct12" w:color="auto" w:fill="auto"/>
          <w:vAlign w:val="bottom"/>
        </w:tcPr>
        <w:p w14:paraId="643325B4" w14:textId="77777777" w:rsidR="00E62B87" w:rsidRPr="00F005B1" w:rsidRDefault="00E62B87" w:rsidP="002F02B6">
          <w:pPr>
            <w:pStyle w:val="Ttulo1"/>
            <w:spacing w:before="40"/>
            <w:rPr>
              <w:sz w:val="20"/>
            </w:rPr>
          </w:pPr>
          <w:r w:rsidRPr="00F005B1">
            <w:t>DEPENDENCIA O ENTIDAD</w:t>
          </w:r>
          <w:r w:rsidRPr="00F005B1">
            <w:rPr>
              <w:noProof/>
              <w:sz w:val="20"/>
            </w:rPr>
            <w:t xml:space="preserve"> </w:t>
          </w:r>
        </w:p>
      </w:tc>
      <w:tc>
        <w:tcPr>
          <w:tcW w:w="8935" w:type="dxa"/>
          <w:gridSpan w:val="2"/>
          <w:tcBorders>
            <w:top w:val="single" w:sz="6" w:space="0" w:color="auto"/>
            <w:bottom w:val="single" w:sz="6" w:space="0" w:color="auto"/>
          </w:tcBorders>
          <w:shd w:val="pct12" w:color="auto" w:fill="auto"/>
          <w:vAlign w:val="bottom"/>
        </w:tcPr>
        <w:p w14:paraId="193A61FB" w14:textId="77777777" w:rsidR="00E62B87" w:rsidRPr="00886163" w:rsidRDefault="00C97D57" w:rsidP="00F005B1">
          <w:pPr>
            <w:pStyle w:val="Ttulo1"/>
            <w:spacing w:before="80"/>
            <w:rPr>
              <w:sz w:val="20"/>
            </w:rPr>
          </w:pPr>
          <w:r>
            <w:rPr>
              <w:sz w:val="20"/>
              <w:lang w:val="es-MX"/>
            </w:rPr>
            <w:t>UNIVERSIDAD AUTÓNOMA DE NAYARIT</w:t>
          </w:r>
        </w:p>
      </w:tc>
      <w:tc>
        <w:tcPr>
          <w:tcW w:w="2835" w:type="dxa"/>
          <w:gridSpan w:val="5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pct12" w:color="auto" w:fill="auto"/>
        </w:tcPr>
        <w:p w14:paraId="6FCD89C3" w14:textId="77777777" w:rsidR="00E62B87" w:rsidRPr="00F005B1" w:rsidRDefault="00E62B87">
          <w:pPr>
            <w:spacing w:before="40"/>
            <w:jc w:val="center"/>
            <w:rPr>
              <w:rFonts w:ascii="Arial" w:hAnsi="Arial"/>
              <w:b/>
              <w:sz w:val="8"/>
              <w:szCs w:val="8"/>
            </w:rPr>
          </w:pPr>
        </w:p>
        <w:p w14:paraId="3B2AE4CB" w14:textId="77777777" w:rsidR="00E62B87" w:rsidRPr="00F005B1" w:rsidRDefault="00E62B87">
          <w:pPr>
            <w:spacing w:before="40"/>
            <w:jc w:val="center"/>
            <w:rPr>
              <w:rFonts w:ascii="Arial" w:hAnsi="Arial"/>
              <w:b/>
              <w:sz w:val="18"/>
            </w:rPr>
          </w:pPr>
          <w:r w:rsidRPr="00F005B1">
            <w:rPr>
              <w:rFonts w:ascii="Arial" w:hAnsi="Arial"/>
              <w:b/>
              <w:sz w:val="18"/>
            </w:rPr>
            <w:t>FECHA DE ENTREGA</w:t>
          </w:r>
        </w:p>
      </w:tc>
    </w:tr>
    <w:tr w:rsidR="00FF62ED" w14:paraId="4863A83D" w14:textId="77777777" w:rsidTr="00FF62ED">
      <w:trPr>
        <w:gridAfter w:val="1"/>
        <w:wAfter w:w="2694" w:type="dxa"/>
        <w:cantSplit/>
      </w:trPr>
      <w:tc>
        <w:tcPr>
          <w:tcW w:w="2547" w:type="dxa"/>
          <w:gridSpan w:val="2"/>
          <w:tcBorders>
            <w:left w:val="single" w:sz="4" w:space="0" w:color="auto"/>
          </w:tcBorders>
          <w:shd w:val="pct12" w:color="auto" w:fill="auto"/>
          <w:vAlign w:val="bottom"/>
        </w:tcPr>
        <w:p w14:paraId="1EAD7D1A" w14:textId="77777777" w:rsidR="00FF62ED" w:rsidRPr="00FF4AC9" w:rsidRDefault="00FF62ED" w:rsidP="00FF62ED">
          <w:pPr>
            <w:pStyle w:val="Ttulo1"/>
            <w:spacing w:before="80"/>
            <w:rPr>
              <w:szCs w:val="18"/>
            </w:rPr>
          </w:pPr>
          <w:r w:rsidRPr="00FF4AC9">
            <w:rPr>
              <w:szCs w:val="18"/>
            </w:rPr>
            <w:t>UNIDAD</w:t>
          </w:r>
          <w:r>
            <w:rPr>
              <w:szCs w:val="18"/>
            </w:rPr>
            <w:t xml:space="preserve"> </w:t>
          </w:r>
          <w:r w:rsidRPr="00FF4AC9">
            <w:rPr>
              <w:szCs w:val="18"/>
            </w:rPr>
            <w:t>ADMINISTRATIVA</w:t>
          </w:r>
        </w:p>
      </w:tc>
      <w:tc>
        <w:tcPr>
          <w:tcW w:w="8935" w:type="dxa"/>
          <w:gridSpan w:val="2"/>
          <w:tcBorders>
            <w:top w:val="single" w:sz="6" w:space="0" w:color="auto"/>
            <w:bottom w:val="single" w:sz="6" w:space="0" w:color="auto"/>
          </w:tcBorders>
          <w:shd w:val="pct12" w:color="auto" w:fill="auto"/>
          <w:vAlign w:val="bottom"/>
        </w:tcPr>
        <w:p w14:paraId="00A5096B" w14:textId="5E1768F8" w:rsidR="00FF62ED" w:rsidRPr="00FF4AC9" w:rsidRDefault="00FF62ED" w:rsidP="00FF62ED">
          <w:pPr>
            <w:pStyle w:val="Ttulo1"/>
            <w:spacing w:before="80"/>
            <w:rPr>
              <w:sz w:val="20"/>
            </w:rPr>
          </w:pPr>
          <w:r w:rsidRPr="00FF62ED">
            <w:t xml:space="preserve">UNIDAD ACADÉMICA / COORDINACIÓN / SECRETARÍA  </w:t>
          </w:r>
        </w:p>
      </w:tc>
      <w:tc>
        <w:tcPr>
          <w:tcW w:w="2835" w:type="dxa"/>
          <w:gridSpan w:val="5"/>
          <w:vMerge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  <w:shd w:val="pct12" w:color="auto" w:fill="auto"/>
          <w:vAlign w:val="bottom"/>
        </w:tcPr>
        <w:p w14:paraId="5666FF79" w14:textId="77777777" w:rsidR="00FF62ED" w:rsidRDefault="00FF62ED" w:rsidP="00FF62ED">
          <w:pPr>
            <w:spacing w:before="80"/>
            <w:jc w:val="center"/>
            <w:rPr>
              <w:rFonts w:ascii="Arial" w:hAnsi="Arial"/>
              <w:sz w:val="18"/>
            </w:rPr>
          </w:pPr>
        </w:p>
      </w:tc>
    </w:tr>
    <w:tr w:rsidR="00E62B87" w14:paraId="5D544D67" w14:textId="77777777" w:rsidTr="00FF62ED">
      <w:trPr>
        <w:gridAfter w:val="1"/>
        <w:wAfter w:w="2694" w:type="dxa"/>
      </w:trPr>
      <w:tc>
        <w:tcPr>
          <w:tcW w:w="11482" w:type="dxa"/>
          <w:gridSpan w:val="4"/>
          <w:tcBorders>
            <w:left w:val="single" w:sz="4" w:space="0" w:color="auto"/>
            <w:right w:val="single" w:sz="6" w:space="0" w:color="auto"/>
          </w:tcBorders>
          <w:shd w:val="pct12" w:color="auto" w:fill="auto"/>
        </w:tcPr>
        <w:p w14:paraId="323A04F4" w14:textId="77777777" w:rsidR="00E62B87" w:rsidRPr="00FF4AC9" w:rsidRDefault="00E62B87" w:rsidP="00496A1A">
          <w:pPr>
            <w:spacing w:before="80"/>
            <w:rPr>
              <w:rFonts w:ascii="Arial" w:hAnsi="Arial"/>
            </w:rPr>
          </w:pPr>
        </w:p>
      </w:tc>
      <w:tc>
        <w:tcPr>
          <w:tcW w:w="849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pct12" w:color="auto" w:fill="auto"/>
          <w:vAlign w:val="bottom"/>
        </w:tcPr>
        <w:p w14:paraId="76DCC17B" w14:textId="77777777" w:rsidR="00E62B87" w:rsidRPr="003E0E0B" w:rsidRDefault="00E62B87" w:rsidP="0046511A">
          <w:pPr>
            <w:spacing w:before="80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gridSpan w:val="2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shd w:val="pct12" w:color="auto" w:fill="auto"/>
          <w:vAlign w:val="bottom"/>
        </w:tcPr>
        <w:p w14:paraId="0DF77868" w14:textId="77777777" w:rsidR="00E62B87" w:rsidRPr="003E0E0B" w:rsidRDefault="00E62B87" w:rsidP="002E454D">
          <w:pPr>
            <w:spacing w:before="80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gridSpan w:val="2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4" w:space="0" w:color="auto"/>
          </w:tcBorders>
          <w:shd w:val="pct12" w:color="auto" w:fill="auto"/>
          <w:vAlign w:val="bottom"/>
        </w:tcPr>
        <w:p w14:paraId="69D2F6D6" w14:textId="77777777" w:rsidR="00E62B87" w:rsidRPr="003E0E0B" w:rsidRDefault="00E62B87" w:rsidP="0046511A">
          <w:pPr>
            <w:spacing w:before="80"/>
            <w:jc w:val="center"/>
            <w:rPr>
              <w:rFonts w:ascii="Arial" w:hAnsi="Arial"/>
              <w:b/>
            </w:rPr>
          </w:pPr>
        </w:p>
      </w:tc>
    </w:tr>
    <w:tr w:rsidR="00E62B87" w14:paraId="6F12D42C" w14:textId="77777777" w:rsidTr="00FF62ED">
      <w:trPr>
        <w:gridAfter w:val="1"/>
        <w:wAfter w:w="2694" w:type="dxa"/>
        <w:trHeight w:val="80"/>
      </w:trPr>
      <w:tc>
        <w:tcPr>
          <w:tcW w:w="11482" w:type="dxa"/>
          <w:gridSpan w:val="4"/>
          <w:tcBorders>
            <w:left w:val="single" w:sz="6" w:space="0" w:color="auto"/>
            <w:bottom w:val="single" w:sz="6" w:space="0" w:color="auto"/>
          </w:tcBorders>
          <w:shd w:val="pct12" w:color="auto" w:fill="auto"/>
        </w:tcPr>
        <w:p w14:paraId="062A4435" w14:textId="77777777" w:rsidR="00E62B87" w:rsidRDefault="00E62B87">
          <w:pPr>
            <w:ind w:firstLine="781"/>
            <w:rPr>
              <w:rFonts w:ascii="Arial Narrow" w:hAnsi="Arial Narrow"/>
              <w:b/>
              <w:noProof/>
              <w:sz w:val="16"/>
            </w:rPr>
          </w:pPr>
        </w:p>
      </w:tc>
      <w:tc>
        <w:tcPr>
          <w:tcW w:w="864" w:type="dxa"/>
          <w:gridSpan w:val="2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pct12" w:color="auto" w:fill="auto"/>
          <w:vAlign w:val="bottom"/>
        </w:tcPr>
        <w:p w14:paraId="1E876C4A" w14:textId="77777777" w:rsidR="00E62B87" w:rsidRDefault="00E62B87" w:rsidP="0046511A">
          <w:pPr>
            <w:spacing w:before="80"/>
            <w:jc w:val="center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DÍA</w:t>
          </w:r>
        </w:p>
      </w:tc>
      <w:tc>
        <w:tcPr>
          <w:tcW w:w="978" w:type="dxa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pct12" w:color="auto" w:fill="auto"/>
          <w:vAlign w:val="bottom"/>
        </w:tcPr>
        <w:p w14:paraId="4C520DDA" w14:textId="77777777" w:rsidR="00E62B87" w:rsidRDefault="00E62B87" w:rsidP="0046511A">
          <w:pPr>
            <w:spacing w:before="80"/>
            <w:jc w:val="center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MES</w:t>
          </w:r>
        </w:p>
      </w:tc>
      <w:tc>
        <w:tcPr>
          <w:tcW w:w="993" w:type="dxa"/>
          <w:gridSpan w:val="2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pct12" w:color="auto" w:fill="auto"/>
          <w:vAlign w:val="bottom"/>
        </w:tcPr>
        <w:p w14:paraId="02EA3C2A" w14:textId="77777777" w:rsidR="00E62B87" w:rsidRDefault="00E62B87" w:rsidP="0046511A">
          <w:pPr>
            <w:spacing w:before="80"/>
            <w:jc w:val="center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AÑO</w:t>
          </w:r>
        </w:p>
      </w:tc>
    </w:tr>
    <w:tr w:rsidR="00055EDE" w14:paraId="49CA6E52" w14:textId="77777777" w:rsidTr="008D4AC1">
      <w:trPr>
        <w:gridAfter w:val="1"/>
        <w:wAfter w:w="2694" w:type="dxa"/>
        <w:cantSplit/>
        <w:trHeight w:val="501"/>
      </w:trPr>
      <w:tc>
        <w:tcPr>
          <w:tcW w:w="14317" w:type="dxa"/>
          <w:gridSpan w:val="9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pct12" w:color="auto" w:fill="auto"/>
          <w:vAlign w:val="center"/>
        </w:tcPr>
        <w:p w14:paraId="7AC745B7" w14:textId="7ECD5454" w:rsidR="00055EDE" w:rsidRDefault="00055EDE">
          <w:pPr>
            <w:spacing w:before="240" w:after="120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AVANCES RESPECTO DEL CUMPLIMIENTO DEL PLAN DE DESARROLLO INSTITUCIONAL</w:t>
          </w:r>
        </w:p>
      </w:tc>
    </w:tr>
  </w:tbl>
  <w:p w14:paraId="75F72EE8" w14:textId="77777777" w:rsidR="00FC7F1F" w:rsidRDefault="00FC7F1F">
    <w:pPr>
      <w:pStyle w:val="Encabezad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D2890" w14:textId="77777777" w:rsidR="00055EDE" w:rsidRDefault="00055ED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80"/>
    <w:rsid w:val="0005309F"/>
    <w:rsid w:val="00055EDE"/>
    <w:rsid w:val="00072C29"/>
    <w:rsid w:val="000901E7"/>
    <w:rsid w:val="000D5855"/>
    <w:rsid w:val="000E5BB8"/>
    <w:rsid w:val="000E7715"/>
    <w:rsid w:val="000F7B91"/>
    <w:rsid w:val="0013523F"/>
    <w:rsid w:val="00136E1C"/>
    <w:rsid w:val="001529EA"/>
    <w:rsid w:val="001E06C9"/>
    <w:rsid w:val="001E282B"/>
    <w:rsid w:val="001F1531"/>
    <w:rsid w:val="001F52E7"/>
    <w:rsid w:val="00235F20"/>
    <w:rsid w:val="00291444"/>
    <w:rsid w:val="002970BD"/>
    <w:rsid w:val="002A668F"/>
    <w:rsid w:val="002B0E42"/>
    <w:rsid w:val="002B6190"/>
    <w:rsid w:val="002C07EF"/>
    <w:rsid w:val="002D47B5"/>
    <w:rsid w:val="002E3488"/>
    <w:rsid w:val="002E443D"/>
    <w:rsid w:val="002E454D"/>
    <w:rsid w:val="002F02B6"/>
    <w:rsid w:val="002F1CD7"/>
    <w:rsid w:val="002F693C"/>
    <w:rsid w:val="00303A95"/>
    <w:rsid w:val="00371606"/>
    <w:rsid w:val="00380DCD"/>
    <w:rsid w:val="003975B0"/>
    <w:rsid w:val="003E0E0B"/>
    <w:rsid w:val="0040255E"/>
    <w:rsid w:val="0042726E"/>
    <w:rsid w:val="00432E79"/>
    <w:rsid w:val="0046511A"/>
    <w:rsid w:val="00496A1A"/>
    <w:rsid w:val="004973B1"/>
    <w:rsid w:val="00502649"/>
    <w:rsid w:val="00534C4D"/>
    <w:rsid w:val="005572A5"/>
    <w:rsid w:val="00602BF8"/>
    <w:rsid w:val="00646441"/>
    <w:rsid w:val="006561B6"/>
    <w:rsid w:val="00660BA6"/>
    <w:rsid w:val="006718BC"/>
    <w:rsid w:val="006732E2"/>
    <w:rsid w:val="00674752"/>
    <w:rsid w:val="006800A9"/>
    <w:rsid w:val="006E40F7"/>
    <w:rsid w:val="007155B8"/>
    <w:rsid w:val="00731E10"/>
    <w:rsid w:val="00736677"/>
    <w:rsid w:val="00736B5D"/>
    <w:rsid w:val="00742ED0"/>
    <w:rsid w:val="00751A63"/>
    <w:rsid w:val="007873F4"/>
    <w:rsid w:val="007B143D"/>
    <w:rsid w:val="007C7896"/>
    <w:rsid w:val="007E67F4"/>
    <w:rsid w:val="00864049"/>
    <w:rsid w:val="008665B8"/>
    <w:rsid w:val="00886163"/>
    <w:rsid w:val="008931F5"/>
    <w:rsid w:val="008935CE"/>
    <w:rsid w:val="00895479"/>
    <w:rsid w:val="00897D8F"/>
    <w:rsid w:val="008A0EB0"/>
    <w:rsid w:val="008C5263"/>
    <w:rsid w:val="0090774F"/>
    <w:rsid w:val="009352B5"/>
    <w:rsid w:val="00944E81"/>
    <w:rsid w:val="00954AB4"/>
    <w:rsid w:val="009B4842"/>
    <w:rsid w:val="009B5750"/>
    <w:rsid w:val="009C49E4"/>
    <w:rsid w:val="009D7CA5"/>
    <w:rsid w:val="00A22EF5"/>
    <w:rsid w:val="00A24B35"/>
    <w:rsid w:val="00A3323B"/>
    <w:rsid w:val="00A349F5"/>
    <w:rsid w:val="00A474D2"/>
    <w:rsid w:val="00AA7DE9"/>
    <w:rsid w:val="00AD0005"/>
    <w:rsid w:val="00AF3337"/>
    <w:rsid w:val="00AF5DE6"/>
    <w:rsid w:val="00B13609"/>
    <w:rsid w:val="00B17232"/>
    <w:rsid w:val="00B41D47"/>
    <w:rsid w:val="00B42075"/>
    <w:rsid w:val="00BA49AF"/>
    <w:rsid w:val="00BA765D"/>
    <w:rsid w:val="00BB3890"/>
    <w:rsid w:val="00BB5E22"/>
    <w:rsid w:val="00C3572B"/>
    <w:rsid w:val="00C36ABE"/>
    <w:rsid w:val="00C42B2F"/>
    <w:rsid w:val="00C67815"/>
    <w:rsid w:val="00C97D57"/>
    <w:rsid w:val="00CB3291"/>
    <w:rsid w:val="00D451E9"/>
    <w:rsid w:val="00D5189B"/>
    <w:rsid w:val="00D61981"/>
    <w:rsid w:val="00D621FE"/>
    <w:rsid w:val="00D622E8"/>
    <w:rsid w:val="00D96FF7"/>
    <w:rsid w:val="00DC69EA"/>
    <w:rsid w:val="00DE3C5E"/>
    <w:rsid w:val="00E02A6B"/>
    <w:rsid w:val="00E057E6"/>
    <w:rsid w:val="00E5006E"/>
    <w:rsid w:val="00E55605"/>
    <w:rsid w:val="00E62B87"/>
    <w:rsid w:val="00EB21B7"/>
    <w:rsid w:val="00ED1144"/>
    <w:rsid w:val="00EE2438"/>
    <w:rsid w:val="00EE7636"/>
    <w:rsid w:val="00EF6B6A"/>
    <w:rsid w:val="00F005B1"/>
    <w:rsid w:val="00F26D80"/>
    <w:rsid w:val="00F35A9A"/>
    <w:rsid w:val="00F60230"/>
    <w:rsid w:val="00F60602"/>
    <w:rsid w:val="00F93364"/>
    <w:rsid w:val="00F974A8"/>
    <w:rsid w:val="00FA5D01"/>
    <w:rsid w:val="00FC30D1"/>
    <w:rsid w:val="00FC7F1F"/>
    <w:rsid w:val="00FF4133"/>
    <w:rsid w:val="00FF4AC9"/>
    <w:rsid w:val="00F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BD76576"/>
  <w15:docId w15:val="{D088092F-17B6-43BE-B6BD-B14006CF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0005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AD0005"/>
    <w:pPr>
      <w:keepNext/>
      <w:outlineLvl w:val="0"/>
    </w:pPr>
    <w:rPr>
      <w:rFonts w:ascii="Arial" w:hAnsi="Arial"/>
      <w:b/>
      <w:sz w:val="18"/>
    </w:rPr>
  </w:style>
  <w:style w:type="paragraph" w:styleId="Ttulo2">
    <w:name w:val="heading 2"/>
    <w:basedOn w:val="Normal"/>
    <w:next w:val="Normal"/>
    <w:link w:val="Ttulo2Car"/>
    <w:qFormat/>
    <w:rsid w:val="00AD0005"/>
    <w:pPr>
      <w:keepNext/>
      <w:spacing w:before="240" w:after="120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link w:val="Ttulo3Car"/>
    <w:qFormat/>
    <w:rsid w:val="00C97D57"/>
    <w:pPr>
      <w:keepNext/>
      <w:jc w:val="center"/>
      <w:outlineLvl w:val="2"/>
    </w:pPr>
    <w:rPr>
      <w:rFonts w:ascii="Arial" w:hAnsi="Arial"/>
      <w:b/>
      <w:sz w:val="24"/>
      <w:lang w:val="es-MX"/>
    </w:rPr>
  </w:style>
  <w:style w:type="paragraph" w:styleId="Ttulo4">
    <w:name w:val="heading 4"/>
    <w:basedOn w:val="Normal"/>
    <w:next w:val="Normal"/>
    <w:qFormat/>
    <w:rsid w:val="00AD0005"/>
    <w:pPr>
      <w:keepNext/>
      <w:jc w:val="center"/>
      <w:outlineLvl w:val="3"/>
    </w:pPr>
    <w:rPr>
      <w:sz w:val="40"/>
      <w:szCs w:val="40"/>
    </w:rPr>
  </w:style>
  <w:style w:type="paragraph" w:styleId="Ttulo5">
    <w:name w:val="heading 5"/>
    <w:basedOn w:val="Normal"/>
    <w:next w:val="Normal"/>
    <w:link w:val="Ttulo5Car"/>
    <w:qFormat/>
    <w:rsid w:val="00C97D57"/>
    <w:pPr>
      <w:keepNext/>
      <w:spacing w:before="40"/>
      <w:outlineLvl w:val="4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D000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AD0005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link w:val="TextodegloboCar"/>
    <w:rsid w:val="00A332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3323B"/>
    <w:rPr>
      <w:rFonts w:ascii="Tahoma" w:hAnsi="Tahoma" w:cs="Tahoma"/>
      <w:sz w:val="16"/>
      <w:szCs w:val="16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C97D57"/>
    <w:rPr>
      <w:rFonts w:ascii="Arial" w:hAnsi="Arial"/>
      <w:b/>
      <w:sz w:val="24"/>
      <w:lang w:eastAsia="es-ES"/>
    </w:rPr>
  </w:style>
  <w:style w:type="character" w:customStyle="1" w:styleId="Ttulo5Car">
    <w:name w:val="Título 5 Car"/>
    <w:basedOn w:val="Fuentedeprrafopredeter"/>
    <w:link w:val="Ttulo5"/>
    <w:rsid w:val="00C97D57"/>
    <w:rPr>
      <w:rFonts w:ascii="Arial" w:hAnsi="Arial"/>
      <w:b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97D57"/>
    <w:rPr>
      <w:rFonts w:ascii="Arial" w:hAnsi="Arial"/>
      <w:b/>
      <w:sz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C97D57"/>
    <w:rPr>
      <w:rFonts w:ascii="Arial" w:hAnsi="Arial"/>
      <w:b/>
      <w:sz w:val="16"/>
      <w:lang w:val="es-ES_tradnl" w:eastAsia="es-ES"/>
    </w:rPr>
  </w:style>
  <w:style w:type="paragraph" w:styleId="Descripcin">
    <w:name w:val="caption"/>
    <w:basedOn w:val="Normal"/>
    <w:next w:val="Normal"/>
    <w:qFormat/>
    <w:rsid w:val="00C97D57"/>
    <w:pPr>
      <w:jc w:val="right"/>
    </w:pPr>
    <w:rPr>
      <w:rFonts w:ascii="Tahoma" w:hAnsi="Tahoma" w:cs="Arial Narrow"/>
      <w:b/>
      <w:bCs/>
      <w:sz w:val="24"/>
      <w:szCs w:val="24"/>
      <w:lang w:val="es-ES"/>
    </w:rPr>
  </w:style>
  <w:style w:type="character" w:customStyle="1" w:styleId="EncabezadoCar">
    <w:name w:val="Encabezado Car"/>
    <w:basedOn w:val="Fuentedeprrafopredeter"/>
    <w:link w:val="Encabezado"/>
    <w:rsid w:val="00C97D57"/>
    <w:rPr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C97D57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3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esktop\IXTLAN\2.-%20Situaci&#243;n%20Program&#225;tica\SPRO-01CGP-CALIDA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A7AE1-7AD4-4976-9D0E-DFE340F2A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SPRO-01CGP-CALIDAD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PRESIDENCIA DE LA REPUBLICA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Declaraciones Patrimoniales</cp:lastModifiedBy>
  <cp:revision>2</cp:revision>
  <cp:lastPrinted>2014-09-08T18:58:00Z</cp:lastPrinted>
  <dcterms:created xsi:type="dcterms:W3CDTF">2023-02-16T22:51:00Z</dcterms:created>
  <dcterms:modified xsi:type="dcterms:W3CDTF">2023-02-16T22:51:00Z</dcterms:modified>
</cp:coreProperties>
</file>